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320" w:firstLineChars="300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2017年度农机购置补贴实施情况</w:t>
      </w:r>
    </w:p>
    <w:p>
      <w:pP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>
      <w:pPr>
        <w:ind w:firstLine="720" w:firstLineChars="2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2017年度河南省农业机械管理局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6"/>
          <w:szCs w:val="36"/>
          <w:shd w:val="clear" w:fill="FFFFFF"/>
        </w:rPr>
        <w:t>、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省财政厅分配我县农机购置补贴资金2435万元，截止2017年12月31日使用资金2434.3520万元，补贴机具1891台。</w:t>
      </w: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4680" w:firstLineChars="13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固始县农业机械管理局</w:t>
      </w:r>
    </w:p>
    <w:p>
      <w:pPr>
        <w:ind w:firstLine="5040" w:firstLineChars="14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2018年1月31日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254E"/>
    <w:rsid w:val="587C254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2018-10-22T01:31:00Z</dcterms:created>
  <dc:creator>HL</dc:creator>
  <cp:lastModifiedBy>HL</cp:lastModifiedBy>
  <dcterms:modified xsi:type="dcterms:W3CDTF">2018-10-22T01:39:14Z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