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内黄县2018年三季度农机购置补贴资金使用情况</w:t>
      </w:r>
    </w:p>
    <w:p>
      <w:p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tabs>
          <w:tab w:val="left" w:pos="928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ab/>
      </w:r>
    </w:p>
    <w:p>
      <w:pPr>
        <w:tabs>
          <w:tab w:val="left" w:pos="928"/>
        </w:tabs>
        <w:ind w:firstLine="480" w:firstLineChars="2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一、中央补贴资金</w:t>
      </w:r>
    </w:p>
    <w:p>
      <w:pPr>
        <w:tabs>
          <w:tab w:val="left" w:pos="1078"/>
        </w:tabs>
        <w:ind w:firstLine="960" w:firstLineChars="4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2018年，省财政厅、省农机局下达我县农业机械购置补贴资金2217万元，加上去年结余资金0.129万元，共计2217.129万元。补贴各类农机具2049台（套），实施资金717.556万元，结余1499.573万元。</w:t>
      </w:r>
    </w:p>
    <w:p>
      <w:pPr>
        <w:tabs>
          <w:tab w:val="left" w:pos="763"/>
        </w:tabs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763"/>
        </w:tabs>
        <w:ind w:firstLine="480" w:firstLineChars="2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二、省级累加补贴资金</w:t>
      </w: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1108"/>
        </w:tabs>
        <w:ind w:firstLine="960" w:firstLineChars="4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下达我县省级财政补贴资金196万元，补贴各类农机具 1 0台（套），实际使用资金 37.2 万元，结余 158.8 万元。</w:t>
      </w: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5773"/>
        </w:tabs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ab/>
      </w: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内黄县农机管理局</w:t>
      </w: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5578"/>
        </w:tabs>
        <w:jc w:val="left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ab/>
      </w: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 xml:space="preserve">  2018年10月8</w:t>
      </w:r>
      <w:bookmarkStart w:id="0" w:name="_GoBack"/>
      <w:bookmarkEnd w:id="0"/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16A6B"/>
    <w:rsid w:val="08953AFC"/>
    <w:rsid w:val="60BD089B"/>
    <w:rsid w:val="6D535020"/>
    <w:rsid w:val="74152A06"/>
    <w:rsid w:val="7B61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2018-10-24T10:32:00Z</dcterms:created>
  <dc:creator>Administrator</dc:creator>
  <cp:lastModifiedBy>Administrator</cp:lastModifiedBy>
  <dcterms:modified xsi:type="dcterms:W3CDTF">2018-10-25T01:34:18Z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